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思源黑体 ExtraLight" w:hAnsi="思源黑体 ExtraLight" w:eastAsia="思源黑体 ExtraLight" w:cs="思源黑体 ExtraLight"/>
          <w:b/>
          <w:bCs/>
          <w:sz w:val="44"/>
          <w:szCs w:val="44"/>
          <w:lang w:val="en-US" w:eastAsia="zh-CN"/>
        </w:rPr>
      </w:pPr>
      <w:r>
        <w:rPr>
          <w:rFonts w:hint="eastAsia" w:ascii="思源黑体 ExtraLight" w:hAnsi="思源黑体 ExtraLight" w:eastAsia="思源黑体 ExtraLight" w:cs="思源黑体 ExtraLight"/>
          <w:b/>
          <w:bCs/>
          <w:sz w:val="44"/>
          <w:szCs w:val="44"/>
          <w:lang w:val="en-US" w:eastAsia="zh-CN"/>
        </w:rPr>
        <w:t>惠水县兴竹日杂废旧物资有限责任公司</w:t>
      </w:r>
    </w:p>
    <w:p>
      <w:pPr>
        <w:jc w:val="center"/>
        <w:rPr>
          <w:rFonts w:hint="eastAsia" w:ascii="思源黑体 ExtraLight" w:hAnsi="思源黑体 ExtraLight" w:eastAsia="思源黑体 ExtraLight" w:cs="思源黑体 ExtraLight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思源黑体 ExtraLight" w:hAnsi="思源黑体 ExtraLight" w:eastAsia="思源黑体 ExtraLight" w:cs="思源黑体 ExtraLight"/>
          <w:b/>
          <w:bCs/>
          <w:sz w:val="44"/>
          <w:szCs w:val="44"/>
          <w:lang w:val="en-US" w:eastAsia="zh-CN"/>
        </w:rPr>
        <w:t>报名登记表</w:t>
      </w:r>
    </w:p>
    <w:p>
      <w:pPr>
        <w:jc w:val="center"/>
        <w:rPr>
          <w:rFonts w:hint="eastAsia" w:ascii="思源黑体 ExtraLight" w:hAnsi="思源黑体 ExtraLight" w:eastAsia="思源黑体 ExtraLight" w:cs="思源黑体 ExtraLight"/>
          <w:b/>
          <w:bCs/>
          <w:sz w:val="44"/>
          <w:szCs w:val="44"/>
          <w:lang w:val="en-US" w:eastAsia="zh-CN"/>
        </w:rPr>
      </w:pPr>
    </w:p>
    <w:p>
      <w:pPr>
        <w:jc w:val="both"/>
        <w:rPr>
          <w:rFonts w:hint="default" w:ascii="思源黑体 ExtraLight" w:hAnsi="思源黑体 ExtraLight" w:eastAsia="思源黑体 ExtraLight" w:cs="思源黑体 ExtraLight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思源黑体 ExtraLight" w:hAnsi="思源黑体 ExtraLight" w:eastAsia="思源黑体 ExtraLight" w:cs="思源黑体 ExtraLight"/>
          <w:b w:val="0"/>
          <w:bCs w:val="0"/>
          <w:sz w:val="21"/>
          <w:szCs w:val="21"/>
          <w:lang w:val="en-US" w:eastAsia="zh-CN"/>
        </w:rPr>
        <w:t xml:space="preserve">                                                               填表日期：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482"/>
        <w:gridCol w:w="735"/>
        <w:gridCol w:w="548"/>
        <w:gridCol w:w="669"/>
        <w:gridCol w:w="648"/>
        <w:gridCol w:w="667"/>
        <w:gridCol w:w="416"/>
        <w:gridCol w:w="210"/>
        <w:gridCol w:w="640"/>
        <w:gridCol w:w="477"/>
        <w:gridCol w:w="595"/>
        <w:gridCol w:w="15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7304" w:type="dxa"/>
            <w:gridSpan w:val="1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个人信息</w:t>
            </w:r>
          </w:p>
        </w:tc>
        <w:tc>
          <w:tcPr>
            <w:tcW w:w="154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2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姓    名</w:t>
            </w:r>
          </w:p>
        </w:tc>
        <w:tc>
          <w:tcPr>
            <w:tcW w:w="12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2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性    别</w:t>
            </w:r>
          </w:p>
        </w:tc>
        <w:tc>
          <w:tcPr>
            <w:tcW w:w="131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26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出生日期</w:t>
            </w:r>
          </w:p>
        </w:tc>
        <w:tc>
          <w:tcPr>
            <w:tcW w:w="107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54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2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2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2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民    族</w:t>
            </w:r>
          </w:p>
        </w:tc>
        <w:tc>
          <w:tcPr>
            <w:tcW w:w="131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26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婚   否</w:t>
            </w:r>
          </w:p>
        </w:tc>
        <w:tc>
          <w:tcPr>
            <w:tcW w:w="107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54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2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学    历</w:t>
            </w:r>
          </w:p>
        </w:tc>
        <w:tc>
          <w:tcPr>
            <w:tcW w:w="12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2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毕业院校</w:t>
            </w:r>
          </w:p>
        </w:tc>
        <w:tc>
          <w:tcPr>
            <w:tcW w:w="131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26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专   业</w:t>
            </w:r>
          </w:p>
        </w:tc>
        <w:tc>
          <w:tcPr>
            <w:tcW w:w="107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54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2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2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2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籍    贯</w:t>
            </w:r>
          </w:p>
        </w:tc>
        <w:tc>
          <w:tcPr>
            <w:tcW w:w="131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26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261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8849" w:type="dxa"/>
            <w:gridSpan w:val="1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教育信息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69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起止时间</w:t>
            </w:r>
          </w:p>
        </w:tc>
        <w:tc>
          <w:tcPr>
            <w:tcW w:w="195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所在院校</w:t>
            </w:r>
          </w:p>
        </w:tc>
        <w:tc>
          <w:tcPr>
            <w:tcW w:w="131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学   制</w:t>
            </w:r>
          </w:p>
        </w:tc>
        <w:tc>
          <w:tcPr>
            <w:tcW w:w="126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学   位</w:t>
            </w:r>
          </w:p>
        </w:tc>
        <w:tc>
          <w:tcPr>
            <w:tcW w:w="261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获得荣誉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69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95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31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26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261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69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95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31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26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261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69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95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31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26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261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69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95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31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26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261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8849" w:type="dxa"/>
            <w:gridSpan w:val="1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工作经历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69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起止时间</w:t>
            </w:r>
          </w:p>
        </w:tc>
        <w:tc>
          <w:tcPr>
            <w:tcW w:w="128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工作单位</w:t>
            </w:r>
          </w:p>
        </w:tc>
        <w:tc>
          <w:tcPr>
            <w:tcW w:w="13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任职部门</w:t>
            </w:r>
          </w:p>
        </w:tc>
        <w:tc>
          <w:tcPr>
            <w:tcW w:w="108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担任职位</w:t>
            </w:r>
          </w:p>
        </w:tc>
        <w:tc>
          <w:tcPr>
            <w:tcW w:w="8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工作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年限</w:t>
            </w:r>
          </w:p>
        </w:tc>
        <w:tc>
          <w:tcPr>
            <w:tcW w:w="261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突出表现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69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28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3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08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8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261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69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28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3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08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8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261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69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28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3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08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8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261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69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28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3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08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8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261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8849" w:type="dxa"/>
            <w:gridSpan w:val="1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应聘信息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7" w:hRule="atLeast"/>
        </w:trPr>
        <w:tc>
          <w:tcPr>
            <w:tcW w:w="12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工作状态</w:t>
            </w:r>
          </w:p>
        </w:tc>
        <w:tc>
          <w:tcPr>
            <w:tcW w:w="176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3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紧急联系人</w:t>
            </w:r>
          </w:p>
        </w:tc>
        <w:tc>
          <w:tcPr>
            <w:tcW w:w="12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  <w:tc>
          <w:tcPr>
            <w:tcW w:w="11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14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2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备注</w:t>
            </w:r>
          </w:p>
        </w:tc>
        <w:tc>
          <w:tcPr>
            <w:tcW w:w="7632" w:type="dxa"/>
            <w:gridSpan w:val="12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所填资料务必为真实信息。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接到公司面试通知后，请携带一寸照片和身份证、毕业证、学位证、荣誉证书等原件及复印件各一份。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如提供的信息造假，一经核实，当即取消申请资格，如入职后发现，则立即辞退，请自行承担一切后果！确认以上信息属实，请签字：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 xml:space="preserve">   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 xml:space="preserve">                                                        年   月   日</w:t>
            </w:r>
          </w:p>
        </w:tc>
      </w:tr>
    </w:tbl>
    <w:p>
      <w:pPr>
        <w:rPr>
          <w:rFonts w:hint="default"/>
          <w:lang w:val="en-US" w:eastAsia="zh-CN"/>
        </w:rPr>
        <w:sectPr>
          <w:pgSz w:w="11906" w:h="16838"/>
          <w:pgMar w:top="1134" w:right="1587" w:bottom="1134" w:left="1587" w:header="851" w:footer="992" w:gutter="0"/>
          <w:cols w:space="425" w:num="1"/>
          <w:docGrid w:type="lines" w:linePitch="312" w:charSpace="0"/>
        </w:sect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134" w:right="1587" w:bottom="1440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AFF" w:usb1="C0007841" w:usb2="00000009" w:usb3="00000000" w:csb0="400001FF" w:csb1="FFFF0000"/>
    <w:embedRegular r:id="rId1" w:fontKey="{DA5806DE-A8F0-4F96-9839-9F9ECF99C842}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  <w:embedRegular r:id="rId2" w:fontKey="{B9DABAD1-F964-48FC-940C-AB6BDF1A7BA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34C6D85-7D8E-4D26-8C76-2769ADD7468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A5FA2D78-930C-4F4B-A5F0-20B952ACDFA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47CF13CB-192E-4CC2-9C28-64D0776D8F1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A86C719-626B-4174-BBA2-0828BD4093C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6D3D6D81-FA32-40C8-BDA5-3EFB5AD62DE4}"/>
  </w:font>
  <w:font w:name="思源黑体 ExtraLight">
    <w:altName w:val="黑体"/>
    <w:panose1 w:val="020B0200000000000000"/>
    <w:charset w:val="86"/>
    <w:family w:val="auto"/>
    <w:pitch w:val="default"/>
    <w:sig w:usb0="00000000" w:usb1="00000000" w:usb2="00000016" w:usb3="00000000" w:csb0="602E0107" w:csb1="00000000"/>
    <w:embedRegular r:id="rId8" w:fontKey="{A7949A49-3A3E-4E34-8925-1E37B21C9E3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B33181"/>
    <w:multiLevelType w:val="singleLevel"/>
    <w:tmpl w:val="CBB3318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jNjM2YjE2YTExYTcyZjIxMjBiODJlOWZmNjE4YmUifQ=="/>
  </w:docVars>
  <w:rsids>
    <w:rsidRoot w:val="0B9D69DC"/>
    <w:rsid w:val="035A6DD9"/>
    <w:rsid w:val="0B9D69DC"/>
    <w:rsid w:val="0BE35450"/>
    <w:rsid w:val="124064FE"/>
    <w:rsid w:val="3FC81352"/>
    <w:rsid w:val="4F50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7a80931f1e3e2e499f104012a6229eea\&#20225;&#19994;&#25307;&#32856;&#30331;&#35760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企业招聘登记表.docx</Template>
  <Pages>2</Pages>
  <Words>277</Words>
  <Characters>277</Characters>
  <Lines>0</Lines>
  <Paragraphs>0</Paragraphs>
  <TotalTime>8</TotalTime>
  <ScaleCrop>false</ScaleCrop>
  <LinksUpToDate>false</LinksUpToDate>
  <CharactersWithSpaces>419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2023-10-07T07:30:00Z</dcterms:created>
  <dc:creator>April__❤</dc:creator>
  <cp:lastModifiedBy>杨</cp:lastModifiedBy>
  <cp:lastPrinted>2023-10-07T07:53:24Z</cp:lastPrinted>
  <dcterms:modified xsi:type="dcterms:W3CDTF">2023-10-07T07:53:29Z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8AF57E6D7F094173A85D22727C9B1E70_13</vt:lpwstr>
  </property>
</Properties>
</file>